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E714A9" w:rsidR="005358F5" w:rsidP="00E714A9" w:rsidRDefault="008C484B">
      <w:pPr>
        <w:pStyle w:val="Title"/>
      </w:pPr>
      <w:r>
        <w:rPr>
          <w:rStyle w:val="BookTitle"/>
          <w:b w:val="0"/>
          <w:bCs w:val="0"/>
          <w:smallCaps w:val="0"/>
        </w:rPr>
        <w:t>compile as admin</w:t>
      </w:r>
    </w:p>
    <w:p w:rsidRPr="00005DFB" w:rsidR="00435673" w:rsidP="00CD37C8" w:rsidRDefault="008C484B">
      <w:pPr>
        <w:pStyle w:val="Heading4"/>
        <w:rPr>
          <w:rStyle w:val="Strong"/>
          <w:b/>
          <w:i w:val="0"/>
          <w:color w:val="auto"/>
        </w:rPr>
      </w:pPr>
      <w:r w:rsidRPr="00005DFB">
        <w:rPr>
          <w:rStyle w:val="Strong"/>
          <w:b/>
          <w:i w:val="0"/>
          <w:color w:val="auto"/>
        </w:rPr>
        <w:t>William Higgs</w:t>
      </w:r>
    </w:p>
    <w:p w:rsidRPr="00005DFB" w:rsidR="00435673" w:rsidP="00005DFB" w:rsidRDefault="008C484B">
      <w:pPr>
        <w:pStyle w:val="Quote"/>
        <w:rPr>
          <w:rStyle w:val="SubtleEmphasis"/>
          <w:i/>
          <w:iCs/>
          <w:color w:val="000000" w:themeColor="text1"/>
        </w:rPr>
      </w:pPr>
      <w:r w:rsidRPr="00005DFB">
        <w:rPr>
          <w:rStyle w:val="SubtleEmphasis"/>
          <w:i/>
          <w:iCs/>
          <w:color w:val="000000" w:themeColor="text1"/>
        </w:rPr>
        <w:t>Default description</w:t>
      </w:r>
    </w:p>
    <w:p w:rsidRPr="00CC15CF" w:rsidR="0032731C" w:rsidP="002429AC" w:rsidRDefault="008C484B">
      <w:pPr>
        <w:pStyle w:val="Heading2"/>
        <w:rPr>
          <w:rStyle w:val="Strong"/>
          <w:b/>
          <w:bCs/>
        </w:rPr>
      </w:pPr>
      <w:r w:rsidRPr="00CC15CF">
        <w:rPr>
          <w:rStyle w:val="Strong"/>
        </w:rPr>
        <w:t>Open script</w:t>
      </w:r>
    </w:p>
    <w:p w:rsidRPr="00CC15CF" w:rsidR="00E94564" w:rsidP="00CC15CF" w:rsidRDefault="008C484B">
      <w:pPr>
        <w:pStyle w:val="Quote"/>
        <w:jc w:val="center"/>
      </w:pPr>
      <w:r w:rsidRPr="00CC15CF">
        <w:rPr>
          <w:rStyle w:val="Strong"/>
          <w:b w:val="0"/>
          <w:bCs w:val="0"/>
        </w:rPr>
        <w:drawing>
          <wp:inline distT="0" distB="0" distL="0" distR="0" wp14:editId="50D07946">
            <wp:extent cx="2794000" cy="990600"/>
            <wp:effectExtent l="0" t="0" r="0" b="0"/>
            <wp:docPr id="1" name="R436dadedf5dd44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jpg"/>
                    <pic:cNvPicPr/>
                  </pic:nvPicPr>
                  <pic:blipFill>
                    <a:blip r:embed="R436dadedf5dd442b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C15CF" w:rsidR="00E94564" w:rsidP="00CC15CF" w:rsidRDefault="008C484B">
      <w:pPr>
        <w:pStyle w:val="Quote"/>
        <w:jc w:val="center"/>
      </w:pPr>
      <w:r w:rsidRPr="00CC15CF">
        <w:rPr>
          <w:rStyle w:val="Strong"/>
          <w:b w:val="0"/>
          <w:bCs w:val="0"/>
        </w:rPr>
        <w:drawing>
          <wp:inline distT="0" distB="0" distL="0" distR="0" wp14:editId="50D07946">
            <wp:extent cx="2794000" cy="1955800"/>
            <wp:effectExtent l="0" t="0" r="0" b="0"/>
            <wp:docPr id="1" name="R0c69b61be4194f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jpg"/>
                    <pic:cNvPicPr/>
                  </pic:nvPicPr>
                  <pic:blipFill>
                    <a:blip r:embed="R0c69b61be4194f00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C15CF" w:rsidR="00E94564" w:rsidP="00CC15CF" w:rsidRDefault="008C484B">
      <w:pPr>
        <w:pStyle w:val="Quote"/>
        <w:jc w:val="center"/>
      </w:pPr>
      <w:r w:rsidRPr="00CC15CF">
        <w:rPr>
          <w:rStyle w:val="Strong"/>
          <w:b w:val="0"/>
          <w:bCs w:val="0"/>
        </w:rPr>
        <w:drawing>
          <wp:inline distT="0" distB="0" distL="0" distR="0" wp14:editId="50D07946">
            <wp:extent cx="2794000" cy="1955800"/>
            <wp:effectExtent l="0" t="0" r="0" b="0"/>
            <wp:docPr id="1" name="R1478d2dabc914c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jpg"/>
                    <pic:cNvPicPr/>
                  </pic:nvPicPr>
                  <pic:blipFill>
                    <a:blip r:embed="R1478d2dabc914c86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C15CF" w:rsidR="00E94564" w:rsidP="00CC15CF" w:rsidRDefault="008C484B">
      <w:pPr>
        <w:pStyle w:val="Quote"/>
        <w:jc w:val="center"/>
      </w:pPr>
      <w:r w:rsidRPr="00CC15CF">
        <w:rPr>
          <w:rStyle w:val="Strong"/>
          <w:b w:val="0"/>
          <w:bCs w:val="0"/>
        </w:rPr>
        <w:drawing>
          <wp:inline distT="0" distB="0" distL="0" distR="0" wp14:editId="50D07946">
            <wp:extent cx="2794000" cy="1955800"/>
            <wp:effectExtent l="0" t="0" r="0" b="0"/>
            <wp:docPr id="1" name="Rdc4f5c05a16b47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jpg"/>
                    <pic:cNvPicPr/>
                  </pic:nvPicPr>
                  <pic:blipFill>
                    <a:blip r:embed="Rdc4f5c05a16b47ff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C15CF" w:rsidR="00E94564" w:rsidP="00CC15CF" w:rsidRDefault="008C484B">
      <w:pPr>
        <w:pStyle w:val="Quote"/>
        <w:jc w:val="center"/>
      </w:pPr>
      <w:r w:rsidRPr="00CC15CF">
        <w:rPr>
          <w:rStyle w:val="Strong"/>
          <w:b w:val="0"/>
          <w:bCs w:val="0"/>
        </w:rPr>
        <w:drawing>
          <wp:inline distT="0" distB="0" distL="0" distR="0" wp14:editId="50D07946">
            <wp:extent cx="2794000" cy="2209800"/>
            <wp:effectExtent l="0" t="0" r="0" b="0"/>
            <wp:docPr id="1" name="R13af41e48c9c4e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jpg"/>
                    <pic:cNvPicPr/>
                  </pic:nvPicPr>
                  <pic:blipFill>
                    <a:blip r:embed="R13af41e48c9c4e3c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C15CF" w:rsidR="00E94564" w:rsidP="00CC15CF" w:rsidRDefault="008C484B">
      <w:pPr>
        <w:pStyle w:val="Quote"/>
        <w:jc w:val="center"/>
      </w:pPr>
      <w:r w:rsidRPr="00CC15CF">
        <w:rPr>
          <w:rStyle w:val="Strong"/>
          <w:b w:val="0"/>
          <w:bCs w:val="0"/>
        </w:rPr>
        <w:drawing>
          <wp:inline distT="0" distB="0" distL="0" distR="0" wp14:editId="50D07946">
            <wp:extent cx="2794000" cy="2209800"/>
            <wp:effectExtent l="0" t="0" r="0" b="0"/>
            <wp:docPr id="1" name="Rc676a0e16c0b42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jpg"/>
                    <pic:cNvPicPr/>
                  </pic:nvPicPr>
                  <pic:blipFill>
                    <a:blip r:embed="Rc676a0e16c0b42d9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C15CF" w:rsidR="00E94564" w:rsidP="00CC15CF" w:rsidRDefault="008C484B">
      <w:pPr>
        <w:pStyle w:val="Quote"/>
        <w:jc w:val="center"/>
      </w:pPr>
      <w:r w:rsidRPr="00CC15CF">
        <w:rPr>
          <w:rStyle w:val="Strong"/>
          <w:b w:val="0"/>
          <w:bCs w:val="0"/>
        </w:rPr>
        <w:drawing>
          <wp:inline distT="0" distB="0" distL="0" distR="0" wp14:editId="50D07946">
            <wp:extent cx="2794000" cy="2209800"/>
            <wp:effectExtent l="0" t="0" r="0" b="0"/>
            <wp:docPr id="1" name="R88745098d46e4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jpg"/>
                    <pic:cNvPicPr/>
                  </pic:nvPicPr>
                  <pic:blipFill>
                    <a:blip r:embed="R88745098d46e4004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C15CF" w:rsidR="00E94564" w:rsidP="00CC15CF" w:rsidRDefault="008C484B">
      <w:pPr>
        <w:pStyle w:val="Quote"/>
        <w:jc w:val="center"/>
      </w:pPr>
      <w:r w:rsidRPr="00CC15CF">
        <w:rPr>
          <w:rStyle w:val="Strong"/>
          <w:b w:val="0"/>
          <w:bCs w:val="0"/>
        </w:rPr>
        <w:drawing>
          <wp:inline distT="0" distB="0" distL="0" distR="0" wp14:editId="50D07946">
            <wp:extent cx="2794000" cy="2209800"/>
            <wp:effectExtent l="0" t="0" r="0" b="0"/>
            <wp:docPr id="1" name="Ra6165499dd5f48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jpg"/>
                    <pic:cNvPicPr/>
                  </pic:nvPicPr>
                  <pic:blipFill>
                    <a:blip r:embed="Ra6165499dd5f48e1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673"/>
    <w:rsid w:val="00005DFB"/>
    <w:rsid w:val="000526DC"/>
    <w:rsid w:val="000E7FA7"/>
    <w:rsid w:val="00136515"/>
    <w:rsid w:val="001E7B09"/>
    <w:rsid w:val="001F3BD3"/>
    <w:rsid w:val="00230F1F"/>
    <w:rsid w:val="002429AC"/>
    <w:rsid w:val="002909C6"/>
    <w:rsid w:val="002B01B6"/>
    <w:rsid w:val="002D4FE9"/>
    <w:rsid w:val="0032731C"/>
    <w:rsid w:val="003307C3"/>
    <w:rsid w:val="003331BD"/>
    <w:rsid w:val="004325CA"/>
    <w:rsid w:val="00435673"/>
    <w:rsid w:val="00442CCC"/>
    <w:rsid w:val="005358F5"/>
    <w:rsid w:val="005837D9"/>
    <w:rsid w:val="006713D1"/>
    <w:rsid w:val="00693270"/>
    <w:rsid w:val="00695FD2"/>
    <w:rsid w:val="006B6563"/>
    <w:rsid w:val="007D6F72"/>
    <w:rsid w:val="008C484B"/>
    <w:rsid w:val="008D7A41"/>
    <w:rsid w:val="009B202C"/>
    <w:rsid w:val="009B2875"/>
    <w:rsid w:val="00A508C5"/>
    <w:rsid w:val="00B64C55"/>
    <w:rsid w:val="00B76DB0"/>
    <w:rsid w:val="00B82778"/>
    <w:rsid w:val="00B936A7"/>
    <w:rsid w:val="00C04F7B"/>
    <w:rsid w:val="00CC15CF"/>
    <w:rsid w:val="00CD37C8"/>
    <w:rsid w:val="00E23A42"/>
    <w:rsid w:val="00E6489C"/>
    <w:rsid w:val="00E67693"/>
    <w:rsid w:val="00E714A9"/>
    <w:rsid w:val="00E7461A"/>
    <w:rsid w:val="00E9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42BF29-6ABC-409B-9FBD-3C5F6AF4C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56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56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56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25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7FA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42CC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56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356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56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4325C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73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273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2B01B6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2B01B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B01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BookTitle">
    <w:name w:val="Book Title"/>
    <w:basedOn w:val="DefaultParagraphFont"/>
    <w:uiPriority w:val="33"/>
    <w:qFormat/>
    <w:rsid w:val="002B01B6"/>
    <w:rPr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2B01B6"/>
    <w:rPr>
      <w:i/>
      <w:iCs/>
      <w:color w:val="808080" w:themeColor="text1" w:themeTint="7F"/>
    </w:rPr>
  </w:style>
  <w:style w:type="paragraph" w:styleId="Quote">
    <w:name w:val="Quote"/>
    <w:basedOn w:val="Normal"/>
    <w:next w:val="Normal"/>
    <w:link w:val="QuoteChar"/>
    <w:uiPriority w:val="29"/>
    <w:qFormat/>
    <w:rsid w:val="00E9456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94564"/>
    <w:rPr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0E7FA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442CC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TableGrid">
    <w:name w:val="Table Grid"/>
    <w:basedOn w:val="TableNormal"/>
    <w:uiPriority w:val="59"/>
    <w:rsid w:val="00E67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C1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image" Target="/media/image.png" Id="R436dadedf5dd442b" /><Relationship Type="http://schemas.openxmlformats.org/officeDocument/2006/relationships/image" Target="/media/image2.png" Id="R0c69b61be4194f00" /><Relationship Type="http://schemas.openxmlformats.org/officeDocument/2006/relationships/image" Target="/media/image3.png" Id="R1478d2dabc914c86" /><Relationship Type="http://schemas.openxmlformats.org/officeDocument/2006/relationships/image" Target="/media/image4.png" Id="Rdc4f5c05a16b47ff" /><Relationship Type="http://schemas.openxmlformats.org/officeDocument/2006/relationships/image" Target="/media/image5.png" Id="R13af41e48c9c4e3c" /><Relationship Type="http://schemas.openxmlformats.org/officeDocument/2006/relationships/image" Target="/media/image6.png" Id="Rc676a0e16c0b42d9" /><Relationship Type="http://schemas.openxmlformats.org/officeDocument/2006/relationships/image" Target="/media/image7.png" Id="R88745098d46e4004" /><Relationship Type="http://schemas.openxmlformats.org/officeDocument/2006/relationships/image" Target="/media/image8.png" Id="Ra6165499dd5f48e1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Name\Desktop\S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3924C-1A43-408B-BDAF-59142C7AE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SST.dotx</Template>
  <TotalTime>22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Oleksandr Reminnyi</dc:creator>
  <cp:lastModifiedBy>Borys Korobeinikov</cp:lastModifiedBy>
  <cp:revision>34</cp:revision>
  <dcterms:created xsi:type="dcterms:W3CDTF">2013-03-13T08:21:00Z</dcterms:created>
  <dcterms:modified xsi:type="dcterms:W3CDTF">2014-08-28T09:00:00Z</dcterms:modified>
</cp:coreProperties>
</file>