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Liebe(r) %$%Vorname%$% %$%NACHNAME%$%</w:t>
      </w:r>
      <w:r>
        <w:rPr>
          <w:rFonts w:asciiTheme="minorHAnsi" w:hAnsiTheme="minorHAnsi"/>
          <w:sz w:val="24"/>
        </w:rPr>
        <w:br/>
      </w:r>
      <w:r>
        <w:rPr>
          <w:rFonts w:asciiTheme="minorHAnsi" w:hAnsiTheme="minorHAnsi"/>
          <w:sz w:val="24"/>
        </w:rPr>
        <w:br/>
        <w:t>Lorem Ipsum blablabla!!!</w:t>
      </w:r>
    </w:p>
    <w:p>
      <w:pPr>
        <w:rPr>
          <w:rFonts w:asciiTheme="minorHAnsi" w:hAnsiTheme="minorHAnsi"/>
          <w:sz w:val="24"/>
        </w:rPr>
      </w:pPr>
    </w:p>
    <w:p>
      <w:pPr>
        <w:rPr>
          <w:rFonts w:asciiTheme="minorHAnsi" w:hAnsiTheme="minorHAnsi"/>
          <w:sz w:val="24"/>
        </w:rPr>
      </w:pPr>
      <w:bookmarkStart w:id="0" w:name="_GoBack"/>
      <w:bookmarkEnd w:id="0"/>
      <w:r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228600" distL="114300" distR="114300" simplePos="0" relativeHeight="251659264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019800" cy="5153660"/>
                <wp:effectExtent l="0" t="190500" r="476250" b="85090"/>
                <wp:wrapThrough wrapText="bothSides">
                  <wp:wrapPolygon edited="0">
                    <wp:start x="11689" y="-798"/>
                    <wp:lineTo x="9843" y="-639"/>
                    <wp:lineTo x="8066" y="0"/>
                    <wp:lineTo x="7997" y="719"/>
                    <wp:lineTo x="6494" y="1916"/>
                    <wp:lineTo x="5468" y="3194"/>
                    <wp:lineTo x="4785" y="4471"/>
                    <wp:lineTo x="4238" y="5749"/>
                    <wp:lineTo x="3896" y="7026"/>
                    <wp:lineTo x="3691" y="8304"/>
                    <wp:lineTo x="3691" y="10859"/>
                    <wp:lineTo x="3828" y="12136"/>
                    <wp:lineTo x="4580" y="14691"/>
                    <wp:lineTo x="5127" y="15968"/>
                    <wp:lineTo x="5947" y="17246"/>
                    <wp:lineTo x="6972" y="18523"/>
                    <wp:lineTo x="8339" y="19801"/>
                    <wp:lineTo x="8408" y="19801"/>
                    <wp:lineTo x="10595" y="21078"/>
                    <wp:lineTo x="10663" y="21078"/>
                    <wp:lineTo x="13124" y="21717"/>
                    <wp:lineTo x="13192" y="21877"/>
                    <wp:lineTo x="15038" y="21877"/>
                    <wp:lineTo x="15106" y="21717"/>
                    <wp:lineTo x="17499" y="21078"/>
                    <wp:lineTo x="17567" y="21078"/>
                    <wp:lineTo x="19549" y="19801"/>
                    <wp:lineTo x="19618" y="19801"/>
                    <wp:lineTo x="20780" y="18523"/>
                    <wp:lineTo x="21805" y="17885"/>
                    <wp:lineTo x="21668" y="17246"/>
                    <wp:lineTo x="22352" y="17246"/>
                    <wp:lineTo x="22215" y="15968"/>
                    <wp:lineTo x="22830" y="15968"/>
                    <wp:lineTo x="22694" y="14691"/>
                    <wp:lineTo x="23104" y="14691"/>
                    <wp:lineTo x="22967" y="13414"/>
                    <wp:lineTo x="23241" y="13414"/>
                    <wp:lineTo x="23104" y="8304"/>
                    <wp:lineTo x="22830" y="8304"/>
                    <wp:lineTo x="22830" y="7026"/>
                    <wp:lineTo x="22489" y="7026"/>
                    <wp:lineTo x="22489" y="5749"/>
                    <wp:lineTo x="21942" y="5749"/>
                    <wp:lineTo x="21942" y="4471"/>
                    <wp:lineTo x="21258" y="4471"/>
                    <wp:lineTo x="21258" y="3194"/>
                    <wp:lineTo x="20370" y="3194"/>
                    <wp:lineTo x="20370" y="1916"/>
                    <wp:lineTo x="19208" y="1916"/>
                    <wp:lineTo x="19208" y="639"/>
                    <wp:lineTo x="17499" y="639"/>
                    <wp:lineTo x="17499" y="-639"/>
                    <wp:lineTo x="13466" y="-798"/>
                    <wp:lineTo x="11689" y="-798"/>
                  </wp:wrapPolygon>
                </wp:wrapThrough>
                <wp:docPr id="303" name="Oval 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19800" cy="5154131"/>
                        </a:xfrm>
                        <a:prstGeom prst="ellipse">
                          <a:avLst/>
                        </a:prstGeom>
                        <a:solidFill>
                          <a:srgbClr val="7BA0CD"/>
                        </a:solidFill>
                        <a:ln w="76200">
                          <a:solidFill>
                            <a:srgbClr val="D3DFEE"/>
                          </a:solidFill>
                          <a:round/>
                          <a:headEnd/>
                          <a:tailEnd/>
                        </a:ln>
                        <a:scene3d>
                          <a:camera prst="perspectiveHeroicExtremeLeftFacing"/>
                          <a:lightRig rig="threePt" dir="t"/>
                        </a:scene3d>
                        <a:sp3d>
                          <a:bevelT w="139700" h="139700" prst="divot"/>
                          <a:bevelB w="139700" h="139700" prst="divot"/>
                        </a:sp3d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Hallo</w:t>
                            </w: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  <w:t>%$%Vorname%$% %$%NACHNAME%$%</w:t>
                            </w:r>
                          </w:p>
                        </w:txbxContent>
                      </wps:txbx>
                      <wps:bodyPr rot="0" vert="horz" wrap="square" lIns="365760" tIns="182880" rIns="182880" bIns="182880" anchor="ctr" anchorCtr="0" upright="1">
                        <a:noAutofit/>
                        <a:flatTx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00" o:spid="_x0000_s1026" style="position:absolute;margin-left:0;margin-top:0;width:474pt;height:405.8pt;z-index:-251657216;visibility:visible;mso-wrap-style:square;mso-width-percent:0;mso-height-percent:0;mso-wrap-distance-left:9pt;mso-wrap-distance-top:0;mso-wrap-distance-right:9pt;mso-wrap-distance-bottom:18pt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" o:allowincell="f" fillcolor="#7ba0cd" strokecolor="#d3dfee" strokeweight="6pt">
                <o:lock v:ext="edit" aspectratio="t"/>
                <v:textbox inset="28.8pt,14.4pt,14.4pt,14.4pt">
                  <w:txbxContent>
                    <w:p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Hallo</w:t>
                      </w:r>
                      <w:r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br/>
                        <w:t>%$%Vorname%$% %$%NACHNAME%$%</w:t>
                      </w:r>
                    </w:p>
                  </w:txbxContent>
                </v:textbox>
                <w10:wrap type="through" anchorx="margin" anchory="margin"/>
              </v:oval>
            </w:pict>
          </mc:Fallback>
        </mc:AlternateContent>
      </w:r>
    </w:p>
    <w:sectPr>
      <w:type w:val="continuous"/>
      <w:pgSz w:w="11906" w:h="16838"/>
      <w:pgMar w:top="1134" w:right="3542" w:bottom="1134" w:left="1418" w:header="454" w:footer="510" w:gutter="0"/>
      <w:cols w:space="708"/>
      <w:formProt w:val="0"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Verdana" w:hAnsi="Verdana"/>
      <w:sz w:val="18"/>
    </w:rPr>
  </w:style>
  <w:style w:type="paragraph" w:styleId="berschrift1">
    <w:name w:val="heading 1"/>
    <w:basedOn w:val="Standard"/>
    <w:next w:val="Standard"/>
    <w:qFormat/>
    <w:pPr>
      <w:keepNext/>
      <w:framePr w:w="2637" w:h="147" w:wrap="around" w:vAnchor="page" w:hAnchor="page" w:x="8960" w:y="5405" w:anchorLock="1"/>
      <w:outlineLvl w:val="0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framePr w:w="2393" w:h="4139" w:hSpace="142" w:wrap="around" w:hAnchor="page" w:x="8960" w:yAlign="bottom" w:anchorLock="1"/>
    </w:pPr>
    <w:rPr>
      <w:b/>
      <w:sz w:val="14"/>
    </w:r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pPr>
      <w:spacing w:after="240"/>
    </w:pPr>
    <w:rPr>
      <w:rFonts w:ascii="Franklin Gothic Book" w:eastAsia="Times New Roman" w:hAnsi="Franklin Gothic Book" w:cs="Arial"/>
      <w:bCs/>
      <w:iCs/>
      <w:sz w:val="20"/>
      <w:szCs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chattierung1">
    <w:name w:val="Helle Schattierung1"/>
    <w:basedOn w:val="NormaleTabelle"/>
    <w:uiPriority w:val="6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rPr>
      <w:rFonts w:ascii="Verdana" w:hAnsi="Verdana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Verdana" w:hAnsi="Verdana"/>
      <w:sz w:val="18"/>
    </w:rPr>
  </w:style>
  <w:style w:type="paragraph" w:styleId="berschrift1">
    <w:name w:val="heading 1"/>
    <w:basedOn w:val="Standard"/>
    <w:next w:val="Standard"/>
    <w:qFormat/>
    <w:pPr>
      <w:keepNext/>
      <w:framePr w:w="2637" w:h="147" w:wrap="around" w:vAnchor="page" w:hAnchor="page" w:x="8960" w:y="5405" w:anchorLock="1"/>
      <w:outlineLvl w:val="0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framePr w:w="2393" w:h="4139" w:hSpace="142" w:wrap="around" w:hAnchor="page" w:x="8960" w:yAlign="bottom" w:anchorLock="1"/>
    </w:pPr>
    <w:rPr>
      <w:b/>
      <w:sz w:val="14"/>
    </w:r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pPr>
      <w:spacing w:after="240"/>
    </w:pPr>
    <w:rPr>
      <w:rFonts w:ascii="Franklin Gothic Book" w:eastAsia="Times New Roman" w:hAnsi="Franklin Gothic Book" w:cs="Arial"/>
      <w:bCs/>
      <w:iCs/>
      <w:sz w:val="20"/>
      <w:szCs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chattierung1">
    <w:name w:val="Helle Schattierung1"/>
    <w:basedOn w:val="NormaleTabelle"/>
    <w:uiPriority w:val="6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%20burn\DPSG\06_STAMM\Vordrucke\Briefbogen%20Stamm%20St.%20Maria%20G&#246;ppinge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Briefbogen Stamm St. Maria Göppingen.dot</Template>
  <TotalTime>0</TotalTime>
  <Pages>1</Pages>
  <Words>9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Stammesvorstand</vt:lpstr>
    </vt:vector>
  </TitlesOfParts>
  <Company>privat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Stammesvorstand</dc:title>
  <dc:creator>Dominik Kunze</dc:creator>
  <cp:lastModifiedBy>Wiesmüller, Armin</cp:lastModifiedBy>
  <cp:revision>3</cp:revision>
  <cp:lastPrinted>2015-01-25T12:23:00Z</cp:lastPrinted>
  <dcterms:created xsi:type="dcterms:W3CDTF">2016-10-21T13:35:00Z</dcterms:created>
  <dcterms:modified xsi:type="dcterms:W3CDTF">2017-02-09T17:32:00Z</dcterms:modified>
</cp:coreProperties>
</file>